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6D4DAA5E" w:rsidR="00411319" w:rsidRPr="00144DF8" w:rsidRDefault="00490E3A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1B18A4">
        <w:rPr>
          <w:rFonts w:ascii="Times New Roman" w:hAnsi="Times New Roman" w:cs="Times New Roman"/>
          <w:color w:val="000000"/>
        </w:rPr>
        <w:t>KOMUNALNO GOSPODARSTVO</w:t>
      </w:r>
    </w:p>
    <w:p w14:paraId="76E6C712" w14:textId="72C0FF58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>0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8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0D6D34">
        <w:rPr>
          <w:rFonts w:ascii="Times New Roman" w:eastAsia="Times New Roman" w:hAnsi="Times New Roman" w:cs="Times New Roman"/>
          <w:bCs/>
          <w:lang w:eastAsia="hr-HR"/>
        </w:rPr>
        <w:t>rujna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490E3A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1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52D1281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ne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komunalno gospodarstvo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referent komunalni i prometni redar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izabran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 Alen Čujko, SSS, ekonomist.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CD4A6" w14:textId="77777777" w:rsidR="004B3EDD" w:rsidRDefault="004B3EDD" w:rsidP="00883CD4">
      <w:pPr>
        <w:spacing w:after="0" w:line="240" w:lineRule="auto"/>
      </w:pPr>
      <w:r>
        <w:separator/>
      </w:r>
    </w:p>
  </w:endnote>
  <w:endnote w:type="continuationSeparator" w:id="0">
    <w:p w14:paraId="29A4812D" w14:textId="77777777" w:rsidR="004B3EDD" w:rsidRDefault="004B3ED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1D239" w14:textId="77777777" w:rsidR="004B3EDD" w:rsidRDefault="004B3EDD" w:rsidP="00883CD4">
      <w:pPr>
        <w:spacing w:after="0" w:line="240" w:lineRule="auto"/>
      </w:pPr>
      <w:r>
        <w:separator/>
      </w:r>
    </w:p>
  </w:footnote>
  <w:footnote w:type="continuationSeparator" w:id="0">
    <w:p w14:paraId="6E7C6519" w14:textId="77777777" w:rsidR="004B3EDD" w:rsidRDefault="004B3ED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26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6</cp:revision>
  <cp:lastPrinted>2015-12-16T11:15:00Z</cp:lastPrinted>
  <dcterms:created xsi:type="dcterms:W3CDTF">2021-04-30T12:59:00Z</dcterms:created>
  <dcterms:modified xsi:type="dcterms:W3CDTF">2021-09-08T09:25:00Z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